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45B" w:rsidRDefault="005D145B" w:rsidP="000771D4">
      <w:pPr>
        <w:jc w:val="center"/>
        <w:rPr>
          <w:b/>
          <w:bCs/>
          <w:sz w:val="40"/>
          <w:szCs w:val="40"/>
        </w:rPr>
      </w:pPr>
      <w:r w:rsidRPr="003E3DFE">
        <w:rPr>
          <w:b/>
          <w:bCs/>
          <w:sz w:val="40"/>
          <w:szCs w:val="40"/>
        </w:rPr>
        <w:t xml:space="preserve">СОВЕТ ДЕПУТАТОВ </w:t>
      </w:r>
    </w:p>
    <w:p w:rsidR="005D145B" w:rsidRPr="003E3DFE" w:rsidRDefault="005D145B" w:rsidP="000771D4">
      <w:pPr>
        <w:jc w:val="center"/>
        <w:rPr>
          <w:b/>
          <w:bCs/>
          <w:sz w:val="40"/>
          <w:szCs w:val="40"/>
        </w:rPr>
      </w:pPr>
      <w:r w:rsidRPr="003E3DFE">
        <w:rPr>
          <w:b/>
          <w:bCs/>
          <w:sz w:val="40"/>
          <w:szCs w:val="40"/>
        </w:rPr>
        <w:t>КЛИНСКОГО</w:t>
      </w:r>
      <w:r>
        <w:rPr>
          <w:b/>
          <w:bCs/>
          <w:sz w:val="40"/>
          <w:szCs w:val="40"/>
        </w:rPr>
        <w:t>МУНИЦИПАЛЬНОГО</w:t>
      </w:r>
      <w:r w:rsidRPr="003E3DFE">
        <w:rPr>
          <w:b/>
          <w:bCs/>
          <w:sz w:val="40"/>
          <w:szCs w:val="40"/>
        </w:rPr>
        <w:t xml:space="preserve"> РАЙОНА</w:t>
      </w:r>
    </w:p>
    <w:p w:rsidR="005D145B" w:rsidRDefault="005D145B" w:rsidP="00DB5DC1"/>
    <w:p w:rsidR="005D145B" w:rsidRPr="000771D4" w:rsidRDefault="005D145B" w:rsidP="000771D4">
      <w:pPr>
        <w:jc w:val="center"/>
        <w:rPr>
          <w:b/>
          <w:bCs/>
          <w:sz w:val="44"/>
          <w:szCs w:val="44"/>
        </w:rPr>
      </w:pPr>
      <w:r w:rsidRPr="000771D4">
        <w:rPr>
          <w:b/>
          <w:bCs/>
          <w:sz w:val="44"/>
          <w:szCs w:val="44"/>
        </w:rPr>
        <w:t>РЕШЕНИЕ</w:t>
      </w:r>
    </w:p>
    <w:p w:rsidR="005D145B" w:rsidRDefault="005D145B" w:rsidP="000771D4">
      <w:pPr>
        <w:jc w:val="center"/>
      </w:pPr>
    </w:p>
    <w:p w:rsidR="005D145B" w:rsidRPr="000771D4" w:rsidRDefault="005D145B" w:rsidP="000771D4">
      <w:pPr>
        <w:jc w:val="center"/>
        <w:rPr>
          <w:sz w:val="32"/>
          <w:szCs w:val="32"/>
        </w:rPr>
      </w:pPr>
      <w:r>
        <w:rPr>
          <w:sz w:val="32"/>
          <w:szCs w:val="32"/>
        </w:rPr>
        <w:t>ОТ  05.03.2015  № 12/14</w:t>
      </w:r>
    </w:p>
    <w:p w:rsidR="005D145B" w:rsidRDefault="005D145B" w:rsidP="000771D4">
      <w:pPr>
        <w:jc w:val="center"/>
      </w:pPr>
    </w:p>
    <w:p w:rsidR="005D145B" w:rsidRPr="00AB2D27" w:rsidRDefault="005D145B" w:rsidP="000771D4">
      <w:pPr>
        <w:jc w:val="center"/>
        <w:rPr>
          <w:sz w:val="32"/>
          <w:szCs w:val="32"/>
        </w:rPr>
      </w:pPr>
      <w:r w:rsidRPr="000771D4">
        <w:rPr>
          <w:sz w:val="32"/>
          <w:szCs w:val="32"/>
        </w:rPr>
        <w:t>г. Клин</w:t>
      </w:r>
    </w:p>
    <w:p w:rsidR="005D145B" w:rsidRDefault="005D145B" w:rsidP="000771D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Московская область</w:t>
      </w:r>
    </w:p>
    <w:p w:rsidR="005D145B" w:rsidRDefault="005D145B" w:rsidP="000771D4">
      <w:pPr>
        <w:jc w:val="center"/>
        <w:rPr>
          <w:sz w:val="32"/>
          <w:szCs w:val="32"/>
        </w:rPr>
      </w:pPr>
    </w:p>
    <w:p w:rsidR="005D145B" w:rsidRPr="00286E65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>О внесении изменений в состав постоянно</w:t>
      </w:r>
    </w:p>
    <w:p w:rsidR="005D145B" w:rsidRPr="00286E65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>действующей комиссии при Администрации</w:t>
      </w:r>
    </w:p>
    <w:p w:rsidR="005D145B" w:rsidRPr="00286E65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>Клинского муниципального района по</w:t>
      </w:r>
    </w:p>
    <w:p w:rsidR="005D145B" w:rsidRPr="00286E65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>проведению публичных слушаний в области</w:t>
      </w:r>
    </w:p>
    <w:p w:rsidR="005D145B" w:rsidRPr="00286E65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>градостроительной деятельности на территории</w:t>
      </w:r>
    </w:p>
    <w:p w:rsidR="005D145B" w:rsidRPr="00286E65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>Клинского муниципального района</w:t>
      </w:r>
    </w:p>
    <w:p w:rsidR="005D145B" w:rsidRPr="00286E65" w:rsidRDefault="005D145B" w:rsidP="00286E65">
      <w:pPr>
        <w:rPr>
          <w:sz w:val="26"/>
          <w:szCs w:val="26"/>
        </w:rPr>
      </w:pPr>
    </w:p>
    <w:p w:rsidR="005D145B" w:rsidRPr="00286E65" w:rsidRDefault="005D145B" w:rsidP="00286E65">
      <w:pPr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286E65">
        <w:rPr>
          <w:sz w:val="26"/>
          <w:szCs w:val="26"/>
        </w:rPr>
        <w:t xml:space="preserve">В связи с произошедшими кадровыми изменениями,  </w:t>
      </w:r>
    </w:p>
    <w:p w:rsidR="005D145B" w:rsidRPr="00DB09EB" w:rsidRDefault="005D145B" w:rsidP="00286E65">
      <w:pPr>
        <w:rPr>
          <w:sz w:val="16"/>
          <w:szCs w:val="16"/>
        </w:rPr>
      </w:pPr>
    </w:p>
    <w:p w:rsidR="005D145B" w:rsidRPr="00286E65" w:rsidRDefault="005D145B" w:rsidP="00DB09EB">
      <w:pPr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286E65">
        <w:rPr>
          <w:sz w:val="26"/>
          <w:szCs w:val="26"/>
        </w:rPr>
        <w:t>Совет депутатов Клинского муниципального района РЕШИЛ:</w:t>
      </w:r>
    </w:p>
    <w:p w:rsidR="005D145B" w:rsidRPr="00286E65" w:rsidRDefault="005D145B" w:rsidP="00286E65">
      <w:pPr>
        <w:rPr>
          <w:sz w:val="26"/>
          <w:szCs w:val="26"/>
        </w:rPr>
      </w:pPr>
    </w:p>
    <w:p w:rsidR="005D145B" w:rsidRDefault="005D145B" w:rsidP="00DB09EB">
      <w:pPr>
        <w:pStyle w:val="ListParagraph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286E65">
        <w:rPr>
          <w:rFonts w:ascii="Times New Roman" w:hAnsi="Times New Roman" w:cs="Times New Roman"/>
          <w:sz w:val="26"/>
          <w:szCs w:val="26"/>
        </w:rPr>
        <w:t>Внести изменения в состав постоянно действующей комиссии при Администрации Клинского муниципального района по проведению публичных слушаний в области градостроительной деятельности на территории Клинского муниципального района (далее – Комиссия), утвержденный решением Совета депутатов Клинского муниципального района от 23.06.2011 г. № 4/36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286E65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учетом</w:t>
      </w:r>
      <w:r w:rsidRPr="00286E65">
        <w:rPr>
          <w:rFonts w:ascii="Times New Roman" w:hAnsi="Times New Roman" w:cs="Times New Roman"/>
          <w:sz w:val="26"/>
          <w:szCs w:val="26"/>
        </w:rPr>
        <w:t xml:space="preserve"> изменений</w:t>
      </w:r>
      <w:r>
        <w:rPr>
          <w:rFonts w:ascii="Times New Roman" w:hAnsi="Times New Roman" w:cs="Times New Roman"/>
          <w:sz w:val="26"/>
          <w:szCs w:val="26"/>
        </w:rPr>
        <w:t>, внесенных</w:t>
      </w:r>
      <w:r w:rsidRPr="00286E65">
        <w:rPr>
          <w:rFonts w:ascii="Times New Roman" w:hAnsi="Times New Roman" w:cs="Times New Roman"/>
          <w:sz w:val="26"/>
          <w:szCs w:val="26"/>
        </w:rPr>
        <w:t xml:space="preserve"> решени</w:t>
      </w:r>
      <w:r>
        <w:rPr>
          <w:rFonts w:ascii="Times New Roman" w:hAnsi="Times New Roman" w:cs="Times New Roman"/>
          <w:sz w:val="26"/>
          <w:szCs w:val="26"/>
        </w:rPr>
        <w:t>ями</w:t>
      </w:r>
      <w:r w:rsidRPr="00286E65">
        <w:rPr>
          <w:rFonts w:ascii="Times New Roman" w:hAnsi="Times New Roman" w:cs="Times New Roman"/>
          <w:sz w:val="26"/>
          <w:szCs w:val="26"/>
        </w:rPr>
        <w:t xml:space="preserve"> Совета депутатов Клинского муниципального района </w:t>
      </w:r>
      <w:r>
        <w:rPr>
          <w:rFonts w:ascii="Times New Roman" w:hAnsi="Times New Roman" w:cs="Times New Roman"/>
          <w:sz w:val="26"/>
          <w:szCs w:val="26"/>
        </w:rPr>
        <w:t xml:space="preserve">от 01.11.2012 №6/64, от 18.07.2013 №7/78, от 27.11.2014 </w:t>
      </w:r>
      <w:r w:rsidRPr="00286E65">
        <w:rPr>
          <w:rFonts w:ascii="Times New Roman" w:hAnsi="Times New Roman" w:cs="Times New Roman"/>
          <w:sz w:val="26"/>
          <w:szCs w:val="26"/>
        </w:rPr>
        <w:t>№ 7/5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286E65">
        <w:rPr>
          <w:rFonts w:ascii="Times New Roman" w:hAnsi="Times New Roman" w:cs="Times New Roman"/>
          <w:sz w:val="26"/>
          <w:szCs w:val="26"/>
        </w:rPr>
        <w:t>,  утвердив комиссию в новом составе (Приложение №1).</w:t>
      </w:r>
    </w:p>
    <w:p w:rsidR="005D145B" w:rsidRPr="00286E65" w:rsidRDefault="005D145B" w:rsidP="00DB09EB">
      <w:pPr>
        <w:pStyle w:val="ListParagraph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286E65">
        <w:rPr>
          <w:rFonts w:ascii="Times New Roman" w:hAnsi="Times New Roman" w:cs="Times New Roman"/>
          <w:sz w:val="26"/>
          <w:szCs w:val="26"/>
        </w:rPr>
        <w:t>Направить настоящее решение в общественно-политическую газету Клинского района «Серп и Молот» для опубликования.</w:t>
      </w:r>
    </w:p>
    <w:p w:rsidR="005D145B" w:rsidRPr="00286E65" w:rsidRDefault="005D145B" w:rsidP="00286E65">
      <w:pPr>
        <w:rPr>
          <w:sz w:val="26"/>
          <w:szCs w:val="26"/>
        </w:rPr>
      </w:pPr>
    </w:p>
    <w:p w:rsidR="005D145B" w:rsidRDefault="005D145B" w:rsidP="00286E65">
      <w:pPr>
        <w:rPr>
          <w:sz w:val="26"/>
          <w:szCs w:val="26"/>
        </w:rPr>
      </w:pPr>
      <w:r w:rsidRPr="00286E65">
        <w:rPr>
          <w:sz w:val="26"/>
          <w:szCs w:val="26"/>
        </w:rPr>
        <w:t xml:space="preserve">Глава Клинского муниципального района                            </w:t>
      </w:r>
      <w:r>
        <w:rPr>
          <w:sz w:val="26"/>
          <w:szCs w:val="26"/>
        </w:rPr>
        <w:t xml:space="preserve">                 </w:t>
      </w:r>
      <w:r w:rsidRPr="00286E65">
        <w:rPr>
          <w:sz w:val="26"/>
          <w:szCs w:val="26"/>
        </w:rPr>
        <w:t>А.Д. Сокольская</w:t>
      </w:r>
    </w:p>
    <w:p w:rsidR="005D145B" w:rsidRPr="00AB2D27" w:rsidRDefault="005D145B" w:rsidP="00286E65">
      <w:pPr>
        <w:rPr>
          <w:sz w:val="16"/>
          <w:szCs w:val="16"/>
        </w:rPr>
      </w:pPr>
    </w:p>
    <w:p w:rsidR="005D145B" w:rsidRPr="00AB2D27" w:rsidRDefault="005D145B" w:rsidP="00286E65">
      <w:pPr>
        <w:rPr>
          <w:sz w:val="16"/>
          <w:szCs w:val="16"/>
        </w:rPr>
      </w:pPr>
    </w:p>
    <w:p w:rsidR="005D145B" w:rsidRPr="00286E65" w:rsidRDefault="005D145B" w:rsidP="009123A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286E65">
        <w:rPr>
          <w:sz w:val="26"/>
          <w:szCs w:val="26"/>
        </w:rPr>
        <w:t>Приложение №1</w:t>
      </w:r>
    </w:p>
    <w:p w:rsidR="005D145B" w:rsidRPr="00286E65" w:rsidRDefault="005D145B" w:rsidP="00286E65">
      <w:pPr>
        <w:jc w:val="right"/>
        <w:rPr>
          <w:sz w:val="26"/>
          <w:szCs w:val="26"/>
        </w:rPr>
      </w:pPr>
      <w:r w:rsidRPr="00286E65">
        <w:rPr>
          <w:sz w:val="26"/>
          <w:szCs w:val="26"/>
        </w:rPr>
        <w:t>к решению совета депутатов</w:t>
      </w:r>
    </w:p>
    <w:p w:rsidR="005D145B" w:rsidRPr="00286E65" w:rsidRDefault="005D145B" w:rsidP="00286E65">
      <w:pPr>
        <w:jc w:val="right"/>
        <w:rPr>
          <w:sz w:val="26"/>
          <w:szCs w:val="26"/>
        </w:rPr>
      </w:pPr>
      <w:r w:rsidRPr="00286E65">
        <w:rPr>
          <w:sz w:val="26"/>
          <w:szCs w:val="26"/>
        </w:rPr>
        <w:t>Клинского муниципального района</w:t>
      </w:r>
    </w:p>
    <w:p w:rsidR="005D145B" w:rsidRPr="00286E65" w:rsidRDefault="005D145B" w:rsidP="00286E65">
      <w:pPr>
        <w:jc w:val="right"/>
        <w:rPr>
          <w:sz w:val="26"/>
          <w:szCs w:val="26"/>
        </w:rPr>
      </w:pPr>
      <w:r>
        <w:rPr>
          <w:sz w:val="26"/>
          <w:szCs w:val="26"/>
        </w:rPr>
        <w:t>от  05.03.2015  № 12/14</w:t>
      </w:r>
    </w:p>
    <w:p w:rsidR="005D145B" w:rsidRPr="00286E65" w:rsidRDefault="005D145B" w:rsidP="00286E65">
      <w:pPr>
        <w:rPr>
          <w:sz w:val="26"/>
          <w:szCs w:val="26"/>
        </w:rPr>
      </w:pPr>
    </w:p>
    <w:p w:rsidR="005D145B" w:rsidRPr="00286E65" w:rsidRDefault="005D145B" w:rsidP="00286E65">
      <w:pPr>
        <w:jc w:val="center"/>
        <w:rPr>
          <w:sz w:val="26"/>
          <w:szCs w:val="26"/>
        </w:rPr>
      </w:pPr>
      <w:r w:rsidRPr="00286E65">
        <w:rPr>
          <w:sz w:val="26"/>
          <w:szCs w:val="26"/>
        </w:rPr>
        <w:t xml:space="preserve">Состав постоянно действующей комиссии при Администрации Клинского муниципального района по проведению публичных слушаний в области градостроительной деятельности на территории </w:t>
      </w:r>
    </w:p>
    <w:p w:rsidR="005D145B" w:rsidRPr="00286E65" w:rsidRDefault="005D145B" w:rsidP="00286E65">
      <w:pPr>
        <w:jc w:val="center"/>
        <w:rPr>
          <w:sz w:val="26"/>
          <w:szCs w:val="26"/>
        </w:rPr>
      </w:pPr>
      <w:r w:rsidRPr="00286E65">
        <w:rPr>
          <w:sz w:val="26"/>
          <w:szCs w:val="26"/>
        </w:rPr>
        <w:t>Клинского муниципального района</w:t>
      </w:r>
    </w:p>
    <w:p w:rsidR="005D145B" w:rsidRDefault="005D145B" w:rsidP="00AA4910">
      <w:pPr>
        <w:ind w:right="281"/>
        <w:jc w:val="center"/>
        <w:rPr>
          <w:sz w:val="26"/>
          <w:szCs w:val="26"/>
        </w:rPr>
      </w:pPr>
    </w:p>
    <w:tbl>
      <w:tblPr>
        <w:tblW w:w="10008" w:type="dxa"/>
        <w:tblInd w:w="-106" w:type="dxa"/>
        <w:tblLook w:val="00A0"/>
      </w:tblPr>
      <w:tblGrid>
        <w:gridCol w:w="4608"/>
        <w:gridCol w:w="5400"/>
      </w:tblGrid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Каплун Эдуард Юрьевич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И.о. Руководителя Администрации Клинского муниципального района, председатель комиссии</w:t>
            </w: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Калинин Владимир Александрович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 xml:space="preserve">- заместитель Руководителя Администрации Клинского муниципального района, заместитель председателя комиссии </w:t>
            </w:r>
          </w:p>
          <w:p w:rsidR="005D145B" w:rsidRPr="001269DE" w:rsidRDefault="005D145B" w:rsidP="001269DE">
            <w:pPr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Кондратьев Владимир Владимирович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 xml:space="preserve">- заместитель Руководителя Администрации Клинского муниципального района, заместитель председателя комиссии </w:t>
            </w:r>
          </w:p>
          <w:p w:rsidR="005D145B" w:rsidRPr="001269DE" w:rsidRDefault="005D145B" w:rsidP="001269DE">
            <w:pPr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Воронова Ирина Владимировна</w:t>
            </w:r>
          </w:p>
        </w:tc>
        <w:tc>
          <w:tcPr>
            <w:tcW w:w="5400" w:type="dxa"/>
          </w:tcPr>
          <w:p w:rsidR="005D145B" w:rsidRDefault="005D145B" w:rsidP="001269DE">
            <w:pPr>
              <w:jc w:val="both"/>
              <w:rPr>
                <w:i/>
                <w:iCs/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 xml:space="preserve">- заместитель начальника инвестиционно-строительного отдела Управления по вопросам строительства и архитектуры Администрации Клинского муниципального района, секретарь комиссии </w:t>
            </w:r>
            <w:r w:rsidRPr="001269DE">
              <w:rPr>
                <w:i/>
                <w:iCs/>
                <w:sz w:val="26"/>
                <w:szCs w:val="26"/>
              </w:rPr>
              <w:t>(публичные слушания по изменению вида разрешенного использования объектов капитального строительства)</w:t>
            </w:r>
          </w:p>
          <w:p w:rsidR="005D145B" w:rsidRPr="001269DE" w:rsidRDefault="005D145B" w:rsidP="001269DE">
            <w:pPr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Глазкова Анастасия Игоревна</w:t>
            </w:r>
          </w:p>
        </w:tc>
        <w:tc>
          <w:tcPr>
            <w:tcW w:w="5400" w:type="dxa"/>
          </w:tcPr>
          <w:p w:rsidR="005D145B" w:rsidRDefault="005D145B" w:rsidP="001269DE">
            <w:pPr>
              <w:jc w:val="both"/>
              <w:rPr>
                <w:i/>
                <w:iCs/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старший инспектор Управления правового регулирования земельно-имущественных отношений Администрации Клинского муниципального района, секретарь комиссии</w:t>
            </w:r>
            <w:r>
              <w:rPr>
                <w:sz w:val="26"/>
                <w:szCs w:val="26"/>
              </w:rPr>
              <w:t xml:space="preserve"> </w:t>
            </w:r>
            <w:r w:rsidRPr="001269DE">
              <w:rPr>
                <w:i/>
                <w:iCs/>
                <w:sz w:val="26"/>
                <w:szCs w:val="26"/>
              </w:rPr>
              <w:t>(публичные слушания по изменению вида разрешенного использования земельных участков)</w:t>
            </w:r>
          </w:p>
          <w:p w:rsidR="005D145B" w:rsidRPr="001269DE" w:rsidRDefault="005D145B" w:rsidP="001269DE">
            <w:pPr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color w:val="FF0000"/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Федорова Екатерина Сергеевна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spacing w:after="100" w:afterAutospacing="1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 xml:space="preserve">- главный специалист сектора по архитектуре Управления по вопросам строительства и  архитектуры Администрации Клинского муниципального района, секретарь комиссии </w:t>
            </w:r>
            <w:r w:rsidRPr="001269DE">
              <w:rPr>
                <w:i/>
                <w:iCs/>
                <w:sz w:val="26"/>
                <w:szCs w:val="26"/>
              </w:rPr>
              <w:t>(публичные слушания по обсуждению генеральных планов, правил землепользования и застройки, проектов планировки территории)</w:t>
            </w:r>
            <w:r>
              <w:rPr>
                <w:i/>
                <w:iCs/>
                <w:sz w:val="26"/>
                <w:szCs w:val="26"/>
              </w:rPr>
              <w:t xml:space="preserve">                                                            </w:t>
            </w: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Егорова Наталья Николаевна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 xml:space="preserve">- начальник Правового Управления Администрации Клинского муниципального района 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Галимова София Мардегалимовна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начальник Управления правового регулирования земельно-имущественных отношений Администрации Клинского муниципального района</w:t>
            </w:r>
          </w:p>
          <w:p w:rsidR="005D145B" w:rsidRPr="001269DE" w:rsidRDefault="005D145B" w:rsidP="001269DE">
            <w:pPr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Скородумова Ирина Станиславовна</w:t>
            </w:r>
          </w:p>
        </w:tc>
        <w:tc>
          <w:tcPr>
            <w:tcW w:w="5400" w:type="dxa"/>
          </w:tcPr>
          <w:p w:rsidR="005D145B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начальник Управления по вопросам строительства и архитектуры Администрации Клинского муниципального района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Рожкова Елена Михайловна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начальник сектора по архитектуре Управления по вопросам строительства и  архитектуры Администрации Клинского муниципального района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Чистякова Марина Юрьевна</w:t>
            </w:r>
          </w:p>
        </w:tc>
        <w:tc>
          <w:tcPr>
            <w:tcW w:w="5400" w:type="dxa"/>
          </w:tcPr>
          <w:p w:rsidR="005D145B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начальник территориального отдела Клинского муниципального района Главного управления архитект</w:t>
            </w:r>
            <w:r>
              <w:rPr>
                <w:sz w:val="26"/>
                <w:szCs w:val="26"/>
              </w:rPr>
              <w:t>уры М</w:t>
            </w:r>
            <w:r w:rsidRPr="001269DE">
              <w:rPr>
                <w:sz w:val="26"/>
                <w:szCs w:val="26"/>
              </w:rPr>
              <w:t>осковской области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Челышева Елена Владимировна</w:t>
            </w:r>
          </w:p>
        </w:tc>
        <w:tc>
          <w:tcPr>
            <w:tcW w:w="5400" w:type="dxa"/>
          </w:tcPr>
          <w:p w:rsidR="005D145B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ведущий специалист</w:t>
            </w:r>
            <w:r>
              <w:rPr>
                <w:sz w:val="26"/>
                <w:szCs w:val="26"/>
              </w:rPr>
              <w:t xml:space="preserve"> </w:t>
            </w:r>
            <w:r w:rsidRPr="001269DE">
              <w:rPr>
                <w:sz w:val="26"/>
                <w:szCs w:val="26"/>
              </w:rPr>
              <w:t>сектора правового обеспечения охраны окружающей среды Правового Управления Администрации Клинского муниципального района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Уманская Елена Борисовна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начальник Управления по делам культуры и искусства Администрации Клинского муниципального района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16"/>
                <w:szCs w:val="1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Преображенская Надежда Николаевна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городского поселения Решетниково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Хрусталева Елена Викторовна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городского поселения Высоковск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Попкова Елена Николаевна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сельского поселения Воронинское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Данилов Александр Николаевич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сельского поселения Воздвиженское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Сизова Елена Витальевна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сельского поселения Зубовское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Антонов Николай Васильевич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сельского поселения Нудольское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  <w:tr w:rsidR="005D145B" w:rsidRPr="001269DE" w:rsidTr="001269DE">
        <w:tc>
          <w:tcPr>
            <w:tcW w:w="4608" w:type="dxa"/>
          </w:tcPr>
          <w:p w:rsidR="005D145B" w:rsidRPr="001269DE" w:rsidRDefault="005D145B" w:rsidP="008A07D4">
            <w:pPr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Морозов Николай Иванович</w:t>
            </w:r>
          </w:p>
        </w:tc>
        <w:tc>
          <w:tcPr>
            <w:tcW w:w="5400" w:type="dxa"/>
          </w:tcPr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  <w:r w:rsidRPr="001269DE">
              <w:rPr>
                <w:sz w:val="26"/>
                <w:szCs w:val="26"/>
              </w:rPr>
              <w:t>- глава сельского поселения Петровское (по согласованию)</w:t>
            </w:r>
          </w:p>
          <w:p w:rsidR="005D145B" w:rsidRPr="001269DE" w:rsidRDefault="005D145B" w:rsidP="001269DE">
            <w:pPr>
              <w:ind w:left="-42"/>
              <w:jc w:val="both"/>
              <w:rPr>
                <w:sz w:val="26"/>
                <w:szCs w:val="26"/>
              </w:rPr>
            </w:pPr>
          </w:p>
        </w:tc>
      </w:tr>
    </w:tbl>
    <w:p w:rsidR="005D145B" w:rsidRDefault="005D145B" w:rsidP="00AA4910">
      <w:pPr>
        <w:ind w:right="281"/>
        <w:jc w:val="center"/>
        <w:rPr>
          <w:sz w:val="26"/>
          <w:szCs w:val="26"/>
        </w:rPr>
      </w:pPr>
    </w:p>
    <w:p w:rsidR="005D145B" w:rsidRPr="00286E65" w:rsidRDefault="005D145B" w:rsidP="00AA4910">
      <w:pPr>
        <w:ind w:right="281"/>
        <w:jc w:val="center"/>
        <w:rPr>
          <w:sz w:val="26"/>
          <w:szCs w:val="26"/>
        </w:rPr>
      </w:pPr>
    </w:p>
    <w:p w:rsidR="005D145B" w:rsidRPr="008A7BBC" w:rsidRDefault="005D145B" w:rsidP="00286E65">
      <w:pPr>
        <w:jc w:val="center"/>
        <w:rPr>
          <w:sz w:val="28"/>
          <w:szCs w:val="28"/>
        </w:rPr>
      </w:pPr>
    </w:p>
    <w:p w:rsidR="005D145B" w:rsidRDefault="005D145B" w:rsidP="00286E65">
      <w:pPr>
        <w:rPr>
          <w:sz w:val="28"/>
          <w:szCs w:val="28"/>
        </w:rPr>
      </w:pPr>
    </w:p>
    <w:p w:rsidR="005D145B" w:rsidRPr="000771D4" w:rsidRDefault="005D145B" w:rsidP="000771D4">
      <w:pPr>
        <w:jc w:val="center"/>
        <w:rPr>
          <w:sz w:val="32"/>
          <w:szCs w:val="32"/>
        </w:rPr>
      </w:pPr>
      <w:bookmarkStart w:id="0" w:name="_GoBack"/>
      <w:bookmarkEnd w:id="0"/>
    </w:p>
    <w:p w:rsidR="005D145B" w:rsidRDefault="005D145B" w:rsidP="000771D4">
      <w:pPr>
        <w:jc w:val="center"/>
      </w:pPr>
    </w:p>
    <w:p w:rsidR="005D145B" w:rsidRDefault="005D145B" w:rsidP="00E25A16"/>
    <w:p w:rsidR="005D145B" w:rsidRPr="000771D4" w:rsidRDefault="005D145B" w:rsidP="000771D4">
      <w:pPr>
        <w:jc w:val="center"/>
      </w:pPr>
    </w:p>
    <w:sectPr w:rsidR="005D145B" w:rsidRPr="000771D4" w:rsidSect="009123AB">
      <w:pgSz w:w="11906" w:h="16838" w:code="9"/>
      <w:pgMar w:top="1134" w:right="567" w:bottom="1134" w:left="113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16AF6"/>
    <w:multiLevelType w:val="hybridMultilevel"/>
    <w:tmpl w:val="6900B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E65"/>
    <w:rsid w:val="00030FF8"/>
    <w:rsid w:val="00032EEA"/>
    <w:rsid w:val="000771D4"/>
    <w:rsid w:val="0010348F"/>
    <w:rsid w:val="00114270"/>
    <w:rsid w:val="001269DE"/>
    <w:rsid w:val="00286E65"/>
    <w:rsid w:val="002B2143"/>
    <w:rsid w:val="003E3DFE"/>
    <w:rsid w:val="00485B5E"/>
    <w:rsid w:val="004A1FFC"/>
    <w:rsid w:val="00516459"/>
    <w:rsid w:val="00544C8A"/>
    <w:rsid w:val="005D145B"/>
    <w:rsid w:val="00682229"/>
    <w:rsid w:val="00746954"/>
    <w:rsid w:val="00757365"/>
    <w:rsid w:val="00774DF0"/>
    <w:rsid w:val="008410C4"/>
    <w:rsid w:val="008A07D4"/>
    <w:rsid w:val="008A7BBC"/>
    <w:rsid w:val="008E512D"/>
    <w:rsid w:val="009123AB"/>
    <w:rsid w:val="00A2245B"/>
    <w:rsid w:val="00AA4910"/>
    <w:rsid w:val="00AB2D27"/>
    <w:rsid w:val="00AC23D2"/>
    <w:rsid w:val="00AC4D19"/>
    <w:rsid w:val="00AE15D3"/>
    <w:rsid w:val="00B876FD"/>
    <w:rsid w:val="00BA36BB"/>
    <w:rsid w:val="00D7465B"/>
    <w:rsid w:val="00DA4C58"/>
    <w:rsid w:val="00DB09EB"/>
    <w:rsid w:val="00DB5DC1"/>
    <w:rsid w:val="00E25A16"/>
    <w:rsid w:val="00E61C2B"/>
    <w:rsid w:val="00EB04DA"/>
    <w:rsid w:val="00F560E7"/>
    <w:rsid w:val="00F8313A"/>
    <w:rsid w:val="00FB5D5F"/>
    <w:rsid w:val="00FC75D1"/>
    <w:rsid w:val="00FD12BA"/>
    <w:rsid w:val="00FF4842"/>
    <w:rsid w:val="00FF6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22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6E6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286E65"/>
    <w:rPr>
      <w:rFonts w:ascii="Calibri" w:hAnsi="Calibri"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A49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A49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3</Pages>
  <Words>677</Words>
  <Characters>3860</Characters>
  <Application>Microsoft Office Outlook</Application>
  <DocSecurity>0</DocSecurity>
  <Lines>0</Lines>
  <Paragraphs>0</Paragraphs>
  <ScaleCrop>false</ScaleCrop>
  <Company>OIR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КЛИНСКОГО РАЙОНА</dc:title>
  <dc:subject/>
  <dc:creator>Ирина Черниговская</dc:creator>
  <cp:keywords/>
  <dc:description/>
  <cp:lastModifiedBy>molochkova</cp:lastModifiedBy>
  <cp:revision>7</cp:revision>
  <cp:lastPrinted>2015-02-26T06:09:00Z</cp:lastPrinted>
  <dcterms:created xsi:type="dcterms:W3CDTF">2015-02-27T07:15:00Z</dcterms:created>
  <dcterms:modified xsi:type="dcterms:W3CDTF">2015-03-10T09:21:00Z</dcterms:modified>
</cp:coreProperties>
</file>